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81BF4A2" w14:textId="6E8AB3CF" w:rsidR="00D23665" w:rsidRDefault="00000A10" w:rsidP="00D23665">
      <w:pPr>
        <w:autoSpaceDE w:val="0"/>
        <w:autoSpaceDN w:val="0"/>
        <w:spacing w:before="100" w:after="100"/>
        <w:rPr>
          <w:rFonts w:ascii="Calibri" w:hAnsi="Calibri" w:cs="Calibri"/>
          <w:bCs/>
          <w:sz w:val="26"/>
          <w:szCs w:val="26"/>
        </w:rPr>
      </w:pPr>
      <w:r>
        <w:rPr>
          <w:noProof/>
          <w:lang w:eastAsia="it-IT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C708506" wp14:editId="44F2022E">
                <wp:simplePos x="0" y="0"/>
                <wp:positionH relativeFrom="leftMargin">
                  <wp:posOffset>127000</wp:posOffset>
                </wp:positionH>
                <wp:positionV relativeFrom="paragraph">
                  <wp:posOffset>249978</wp:posOffset>
                </wp:positionV>
                <wp:extent cx="1413510" cy="7324725"/>
                <wp:effectExtent l="0" t="0" r="0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3510" cy="7324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1D6B9" w14:textId="77777777" w:rsidR="00AF6747" w:rsidRDefault="00AF6747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53C1B94" w14:textId="54DD5AD1" w:rsidR="00D125BE" w:rsidRPr="00DB03B5" w:rsidRDefault="00D125BE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Presidente </w:t>
                            </w:r>
                          </w:p>
                          <w:p w14:paraId="72BA8845" w14:textId="77777777" w:rsidR="009A63E0" w:rsidRPr="00DB03B5" w:rsidRDefault="00EA78AC" w:rsidP="00D125BE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Fabio Mosca </w:t>
                            </w:r>
                          </w:p>
                          <w:p w14:paraId="277B52DE" w14:textId="1B6AFEB8" w:rsidR="00D125BE" w:rsidRPr="00DB03B5" w:rsidRDefault="00EA78AC" w:rsidP="00D125BE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(Milano)</w:t>
                            </w:r>
                          </w:p>
                          <w:p w14:paraId="059FA1AD" w14:textId="77777777" w:rsidR="00DB03B5" w:rsidRPr="00DB03B5" w:rsidRDefault="00DB03B5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126E365" w14:textId="227BE226" w:rsidR="00D125BE" w:rsidRPr="00DB03B5" w:rsidRDefault="00D125BE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 w:rsidRPr="00DB03B5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>Past</w:t>
                            </w:r>
                            <w:proofErr w:type="spellEnd"/>
                            <w:r w:rsidRPr="00DB03B5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03B5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>President</w:t>
                            </w:r>
                            <w:proofErr w:type="spellEnd"/>
                          </w:p>
                          <w:p w14:paraId="2C38ED2A" w14:textId="77777777" w:rsidR="009A63E0" w:rsidRPr="00DB03B5" w:rsidRDefault="00EA78AC" w:rsidP="00D125BE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>Enrica Riva</w:t>
                            </w:r>
                            <w:r w:rsidR="002C0DEF"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97468C9" w14:textId="790ABE71" w:rsidR="00D125BE" w:rsidRPr="00DB03B5" w:rsidRDefault="00D125BE" w:rsidP="00D125BE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(Milano)</w:t>
                            </w:r>
                          </w:p>
                          <w:p w14:paraId="17FF8039" w14:textId="77777777" w:rsidR="00DB03B5" w:rsidRPr="00DB03B5" w:rsidRDefault="00DB03B5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1E4C162" w14:textId="580A2377" w:rsidR="00D125BE" w:rsidRPr="00DB03B5" w:rsidRDefault="00D125BE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br/>
                              <w:t>Tesoriere</w:t>
                            </w:r>
                          </w:p>
                          <w:p w14:paraId="566B4D96" w14:textId="77777777" w:rsidR="009A63E0" w:rsidRPr="00DB03B5" w:rsidRDefault="00EA78AC" w:rsidP="00D125BE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Elvira Verduci </w:t>
                            </w:r>
                          </w:p>
                          <w:p w14:paraId="32BB1151" w14:textId="1EEF1E54" w:rsidR="00D125BE" w:rsidRPr="00DB03B5" w:rsidRDefault="00EA78AC" w:rsidP="00D125BE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(Milano)</w:t>
                            </w:r>
                          </w:p>
                          <w:p w14:paraId="69D6F994" w14:textId="3FE6C514" w:rsidR="002C0DEF" w:rsidRPr="00DB03B5" w:rsidRDefault="002C0DEF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132356DA" w14:textId="77777777" w:rsidR="00DB03B5" w:rsidRPr="00DB03B5" w:rsidRDefault="00DB03B5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D9429E4" w14:textId="095A5762" w:rsidR="00D125BE" w:rsidRPr="00DB03B5" w:rsidRDefault="00D125BE" w:rsidP="00D125BE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>Consiglieri:</w:t>
                            </w:r>
                          </w:p>
                          <w:p w14:paraId="5A4FBDF7" w14:textId="77777777" w:rsidR="009A63E0" w:rsidRPr="00DB03B5" w:rsidRDefault="00EA78AC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>Carlo Agostoni</w:t>
                            </w:r>
                            <w:r w:rsidR="009A63E0"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DA292B8" w14:textId="40378DEA" w:rsidR="00EA78AC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(Milano)</w:t>
                            </w:r>
                          </w:p>
                          <w:p w14:paraId="2E4C140A" w14:textId="77777777" w:rsidR="009A63E0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FC1A60A" w14:textId="77777777" w:rsidR="00DB03B5" w:rsidRDefault="00EA78AC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>Giacomo Biasucci</w:t>
                            </w:r>
                            <w:r w:rsidR="009A63E0"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5F3481E" w14:textId="7170CEFD" w:rsidR="00EA78AC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(Piacenza)</w:t>
                            </w:r>
                          </w:p>
                          <w:p w14:paraId="3EB7BA90" w14:textId="77777777" w:rsidR="00DB03B5" w:rsidRPr="00DB03B5" w:rsidRDefault="00DB03B5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C955D2B" w14:textId="77777777" w:rsidR="00DB03B5" w:rsidRDefault="00EA78AC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>Maria Lorella Giannì</w:t>
                            </w:r>
                          </w:p>
                          <w:p w14:paraId="4F00D221" w14:textId="297D077F" w:rsidR="00EA78AC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(Milano)</w:t>
                            </w:r>
                          </w:p>
                          <w:p w14:paraId="57F85F13" w14:textId="77777777" w:rsidR="009A63E0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54D1BF4" w14:textId="6E643B82" w:rsidR="00EA78AC" w:rsidRPr="00DB03B5" w:rsidRDefault="00EA78AC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>Rosanna Moretto</w:t>
                            </w:r>
                            <w:r w:rsidR="009A63E0"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E3D4BDD" w14:textId="2B7B91E0" w:rsidR="00DB03B5" w:rsidRPr="00DB03B5" w:rsidRDefault="00DB03B5" w:rsidP="00DB03B5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</w:t>
                            </w:r>
                            <w:r w:rsidR="004C17E9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Legnano</w:t>
                            </w: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64BE1BD" w14:textId="77777777" w:rsidR="009A63E0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9AFB7CB" w14:textId="77777777" w:rsidR="009A63E0" w:rsidRPr="00DB03B5" w:rsidRDefault="00EA78AC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>Marco Sala</w:t>
                            </w:r>
                            <w:r w:rsidR="009A63E0"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7ADC23B" w14:textId="7B2BBF69" w:rsidR="00EA78AC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</w:t>
                            </w:r>
                            <w:r w:rsidR="004C17E9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Tradate</w:t>
                            </w: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36D16DB8" w14:textId="77777777" w:rsidR="009A63E0" w:rsidRPr="00DB03B5" w:rsidRDefault="009A63E0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18C75FA" w14:textId="1529E94D" w:rsidR="002C0DEF" w:rsidRPr="00DB03B5" w:rsidRDefault="00EA78AC" w:rsidP="002C0DEF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>Marco Silano</w:t>
                            </w:r>
                          </w:p>
                          <w:p w14:paraId="03E7E513" w14:textId="130ADAE3" w:rsidR="00DB03B5" w:rsidRPr="00DB03B5" w:rsidRDefault="00DB03B5" w:rsidP="002C0DEF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DB03B5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(Roma)</w:t>
                            </w:r>
                          </w:p>
                          <w:p w14:paraId="1EDE7BFF" w14:textId="77777777" w:rsidR="001407C2" w:rsidRPr="00DB03B5" w:rsidRDefault="001407C2" w:rsidP="001407C2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58479990" w14:textId="77777777" w:rsidR="001407C2" w:rsidRPr="00DB03B5" w:rsidRDefault="001407C2" w:rsidP="001407C2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8614C94" w14:textId="0F8F938A" w:rsidR="001407C2" w:rsidRDefault="001407C2" w:rsidP="001407C2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1407C2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Revisore </w:t>
                            </w:r>
                            <w:r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>d</w:t>
                            </w:r>
                            <w:r w:rsidRPr="001407C2">
                              <w:rPr>
                                <w:rFonts w:ascii="Cambria" w:hAnsi="Cambria"/>
                                <w:b/>
                                <w:i/>
                                <w:sz w:val="20"/>
                                <w:szCs w:val="20"/>
                              </w:rPr>
                              <w:t>ei Conti:</w:t>
                            </w:r>
                            <w:r w:rsidRPr="001407C2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407C2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Francesco Savino </w:t>
                            </w:r>
                            <w:r w:rsidRPr="001407C2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(Torino)</w:t>
                            </w:r>
                          </w:p>
                          <w:p w14:paraId="121BD92C" w14:textId="77777777" w:rsidR="001407C2" w:rsidRPr="001407C2" w:rsidRDefault="001407C2" w:rsidP="001407C2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6E74375" w14:textId="77777777" w:rsidR="001407C2" w:rsidRDefault="001407C2" w:rsidP="001407C2">
                            <w:pPr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</w:pPr>
                            <w:r w:rsidRPr="001407C2">
                              <w:rPr>
                                <w:rFonts w:ascii="Cambria" w:hAnsi="Cambria"/>
                                <w:i/>
                                <w:sz w:val="20"/>
                                <w:szCs w:val="20"/>
                              </w:rPr>
                              <w:t xml:space="preserve">Andrea Vania </w:t>
                            </w:r>
                          </w:p>
                          <w:p w14:paraId="5296A909" w14:textId="7BEDA531" w:rsidR="001407C2" w:rsidRPr="001407C2" w:rsidRDefault="001407C2" w:rsidP="001407C2">
                            <w:pPr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</w:pPr>
                            <w:r w:rsidRPr="001407C2">
                              <w:rPr>
                                <w:rFonts w:ascii="Cambria" w:hAnsi="Cambria"/>
                                <w:i/>
                                <w:sz w:val="18"/>
                                <w:szCs w:val="18"/>
                              </w:rPr>
                              <w:t>(Roma)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708506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0pt;margin-top:19.7pt;width:111.3pt;height:576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" filled="f" stroked="f">
                <v:textbox>
                  <w:txbxContent>
                    <w:p w14:paraId="4AF1D6B9" w14:textId="77777777" w:rsidR="00AF6747" w:rsidRDefault="00AF6747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453C1B94" w14:textId="54DD5AD1" w:rsidR="00D125BE" w:rsidRPr="00DB03B5" w:rsidRDefault="00D125BE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 xml:space="preserve">Presidente </w:t>
                      </w:r>
                    </w:p>
                    <w:p w14:paraId="72BA8845" w14:textId="77777777" w:rsidR="009A63E0" w:rsidRPr="00DB03B5" w:rsidRDefault="00EA78AC" w:rsidP="00D125BE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Fabio Mosca </w:t>
                      </w:r>
                    </w:p>
                    <w:p w14:paraId="277B52DE" w14:textId="1B6AFEB8" w:rsidR="00D125BE" w:rsidRPr="00DB03B5" w:rsidRDefault="00EA78AC" w:rsidP="00D125BE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(Milano)</w:t>
                      </w:r>
                    </w:p>
                    <w:p w14:paraId="059FA1AD" w14:textId="77777777" w:rsidR="00DB03B5" w:rsidRPr="00DB03B5" w:rsidRDefault="00DB03B5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4126E365" w14:textId="227BE226" w:rsidR="00D125BE" w:rsidRPr="00DB03B5" w:rsidRDefault="00D125BE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br/>
                      </w:r>
                      <w:proofErr w:type="spellStart"/>
                      <w:r w:rsidRPr="00DB03B5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>Past</w:t>
                      </w:r>
                      <w:proofErr w:type="spellEnd"/>
                      <w:r w:rsidRPr="00DB03B5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03B5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>President</w:t>
                      </w:r>
                      <w:proofErr w:type="spellEnd"/>
                    </w:p>
                    <w:p w14:paraId="2C38ED2A" w14:textId="77777777" w:rsidR="009A63E0" w:rsidRPr="00DB03B5" w:rsidRDefault="00EA78AC" w:rsidP="00D125BE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>Enrica Riva</w:t>
                      </w:r>
                      <w:r w:rsidR="002C0DEF"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97468C9" w14:textId="790ABE71" w:rsidR="00D125BE" w:rsidRPr="00DB03B5" w:rsidRDefault="00D125BE" w:rsidP="00D125BE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(Milano)</w:t>
                      </w:r>
                    </w:p>
                    <w:p w14:paraId="17FF8039" w14:textId="77777777" w:rsidR="00DB03B5" w:rsidRPr="00DB03B5" w:rsidRDefault="00DB03B5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41E4C162" w14:textId="580A2377" w:rsidR="00D125BE" w:rsidRPr="00DB03B5" w:rsidRDefault="00D125BE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br/>
                        <w:t>Tesoriere</w:t>
                      </w:r>
                    </w:p>
                    <w:p w14:paraId="566B4D96" w14:textId="77777777" w:rsidR="009A63E0" w:rsidRPr="00DB03B5" w:rsidRDefault="00EA78AC" w:rsidP="00D125BE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Elvira Verduci </w:t>
                      </w:r>
                    </w:p>
                    <w:p w14:paraId="32BB1151" w14:textId="1EEF1E54" w:rsidR="00D125BE" w:rsidRPr="00DB03B5" w:rsidRDefault="00EA78AC" w:rsidP="00D125BE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(Milano)</w:t>
                      </w:r>
                    </w:p>
                    <w:p w14:paraId="69D6F994" w14:textId="3FE6C514" w:rsidR="002C0DEF" w:rsidRPr="00DB03B5" w:rsidRDefault="002C0DEF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132356DA" w14:textId="77777777" w:rsidR="00DB03B5" w:rsidRPr="00DB03B5" w:rsidRDefault="00DB03B5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4D9429E4" w14:textId="095A5762" w:rsidR="00D125BE" w:rsidRPr="00DB03B5" w:rsidRDefault="00D125BE" w:rsidP="00D125BE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>Consiglieri:</w:t>
                      </w:r>
                    </w:p>
                    <w:p w14:paraId="5A4FBDF7" w14:textId="77777777" w:rsidR="009A63E0" w:rsidRPr="00DB03B5" w:rsidRDefault="00EA78AC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>Carlo Agostoni</w:t>
                      </w:r>
                      <w:r w:rsidR="009A63E0"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DA292B8" w14:textId="40378DEA" w:rsidR="00EA78AC" w:rsidRPr="00DB03B5" w:rsidRDefault="009A63E0" w:rsidP="002C0DEF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(Milano)</w:t>
                      </w:r>
                    </w:p>
                    <w:p w14:paraId="2E4C140A" w14:textId="77777777" w:rsidR="009A63E0" w:rsidRPr="00DB03B5" w:rsidRDefault="009A63E0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</w:p>
                    <w:p w14:paraId="0FC1A60A" w14:textId="77777777" w:rsidR="00DB03B5" w:rsidRDefault="00EA78AC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>Giacomo Biasucci</w:t>
                      </w:r>
                      <w:r w:rsidR="009A63E0"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5F3481E" w14:textId="7170CEFD" w:rsidR="00EA78AC" w:rsidRPr="00DB03B5" w:rsidRDefault="009A63E0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(Piacenza)</w:t>
                      </w:r>
                    </w:p>
                    <w:p w14:paraId="3EB7BA90" w14:textId="77777777" w:rsidR="00DB03B5" w:rsidRPr="00DB03B5" w:rsidRDefault="00DB03B5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</w:p>
                    <w:p w14:paraId="3C955D2B" w14:textId="77777777" w:rsidR="00DB03B5" w:rsidRDefault="00EA78AC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>Maria Lorella Giannì</w:t>
                      </w:r>
                    </w:p>
                    <w:p w14:paraId="4F00D221" w14:textId="297D077F" w:rsidR="00EA78AC" w:rsidRPr="00DB03B5" w:rsidRDefault="009A63E0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(Milano)</w:t>
                      </w:r>
                    </w:p>
                    <w:p w14:paraId="57F85F13" w14:textId="77777777" w:rsidR="009A63E0" w:rsidRPr="00DB03B5" w:rsidRDefault="009A63E0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</w:p>
                    <w:p w14:paraId="054D1BF4" w14:textId="6E643B82" w:rsidR="00EA78AC" w:rsidRPr="00DB03B5" w:rsidRDefault="00EA78AC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>Rosanna Moretto</w:t>
                      </w:r>
                      <w:r w:rsidR="009A63E0"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E3D4BDD" w14:textId="2B7B91E0" w:rsidR="00DB03B5" w:rsidRPr="00DB03B5" w:rsidRDefault="00DB03B5" w:rsidP="00DB03B5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</w:t>
                      </w:r>
                      <w:r w:rsidR="004C17E9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Legnano</w:t>
                      </w: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)</w:t>
                      </w:r>
                    </w:p>
                    <w:p w14:paraId="164BE1BD" w14:textId="77777777" w:rsidR="009A63E0" w:rsidRPr="00DB03B5" w:rsidRDefault="009A63E0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</w:p>
                    <w:p w14:paraId="79AFB7CB" w14:textId="77777777" w:rsidR="009A63E0" w:rsidRPr="00DB03B5" w:rsidRDefault="00EA78AC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>Marco Sala</w:t>
                      </w:r>
                      <w:r w:rsidR="009A63E0"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7ADC23B" w14:textId="7B2BBF69" w:rsidR="00EA78AC" w:rsidRPr="00DB03B5" w:rsidRDefault="009A63E0" w:rsidP="002C0DEF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</w:t>
                      </w:r>
                      <w:r w:rsidR="004C17E9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Tradate</w:t>
                      </w: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)</w:t>
                      </w:r>
                    </w:p>
                    <w:p w14:paraId="36D16DB8" w14:textId="77777777" w:rsidR="009A63E0" w:rsidRPr="00DB03B5" w:rsidRDefault="009A63E0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</w:p>
                    <w:p w14:paraId="018C75FA" w14:textId="1529E94D" w:rsidR="002C0DEF" w:rsidRPr="00DB03B5" w:rsidRDefault="00EA78AC" w:rsidP="002C0DEF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>Marco Silano</w:t>
                      </w:r>
                    </w:p>
                    <w:p w14:paraId="03E7E513" w14:textId="130ADAE3" w:rsidR="00DB03B5" w:rsidRPr="00DB03B5" w:rsidRDefault="00DB03B5" w:rsidP="002C0DEF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DB03B5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(Roma)</w:t>
                      </w:r>
                    </w:p>
                    <w:p w14:paraId="1EDE7BFF" w14:textId="77777777" w:rsidR="001407C2" w:rsidRPr="00DB03B5" w:rsidRDefault="001407C2" w:rsidP="001407C2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58479990" w14:textId="77777777" w:rsidR="001407C2" w:rsidRPr="00DB03B5" w:rsidRDefault="001407C2" w:rsidP="001407C2">
                      <w:pP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68614C94" w14:textId="0F8F938A" w:rsidR="001407C2" w:rsidRDefault="001407C2" w:rsidP="001407C2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1407C2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 xml:space="preserve">Revisore </w:t>
                      </w:r>
                      <w:r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>d</w:t>
                      </w:r>
                      <w:r w:rsidRPr="001407C2">
                        <w:rPr>
                          <w:rFonts w:ascii="Cambria" w:hAnsi="Cambria"/>
                          <w:b/>
                          <w:i/>
                          <w:sz w:val="20"/>
                          <w:szCs w:val="20"/>
                        </w:rPr>
                        <w:t>ei Conti:</w:t>
                      </w:r>
                      <w:r w:rsidRPr="001407C2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1407C2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Francesco Savino </w:t>
                      </w:r>
                      <w:r w:rsidRPr="001407C2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(Torino)</w:t>
                      </w:r>
                    </w:p>
                    <w:p w14:paraId="121BD92C" w14:textId="77777777" w:rsidR="001407C2" w:rsidRPr="001407C2" w:rsidRDefault="001407C2" w:rsidP="001407C2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</w:p>
                    <w:p w14:paraId="66E74375" w14:textId="77777777" w:rsidR="001407C2" w:rsidRDefault="001407C2" w:rsidP="001407C2">
                      <w:pPr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</w:pPr>
                      <w:r w:rsidRPr="001407C2">
                        <w:rPr>
                          <w:rFonts w:ascii="Cambria" w:hAnsi="Cambria"/>
                          <w:i/>
                          <w:sz w:val="20"/>
                          <w:szCs w:val="20"/>
                        </w:rPr>
                        <w:t xml:space="preserve">Andrea Vania </w:t>
                      </w:r>
                    </w:p>
                    <w:p w14:paraId="5296A909" w14:textId="7BEDA531" w:rsidR="001407C2" w:rsidRPr="001407C2" w:rsidRDefault="001407C2" w:rsidP="001407C2">
                      <w:pPr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</w:pPr>
                      <w:r w:rsidRPr="001407C2">
                        <w:rPr>
                          <w:rFonts w:ascii="Cambria" w:hAnsi="Cambria"/>
                          <w:i/>
                          <w:sz w:val="18"/>
                          <w:szCs w:val="18"/>
                        </w:rPr>
                        <w:t>(Roma)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2A82">
        <w:rPr>
          <w:rFonts w:ascii="Calibri" w:hAnsi="Calibri" w:cs="Calibri"/>
          <w:bCs/>
          <w:noProof/>
          <w:sz w:val="26"/>
          <w:szCs w:val="26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B6346" wp14:editId="0A671B86">
                <wp:simplePos x="0" y="0"/>
                <wp:positionH relativeFrom="column">
                  <wp:posOffset>-240755</wp:posOffset>
                </wp:positionH>
                <wp:positionV relativeFrom="paragraph">
                  <wp:posOffset>161744</wp:posOffset>
                </wp:positionV>
                <wp:extent cx="0" cy="7067550"/>
                <wp:effectExtent l="0" t="0" r="19050" b="19050"/>
                <wp:wrapNone/>
                <wp:docPr id="1" name="Connettore dirit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67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3DFE8" id="Connettore dirit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95pt,12.75pt" to="-18.95pt,5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" strokecolor="black [3040]"/>
            </w:pict>
          </mc:Fallback>
        </mc:AlternateContent>
      </w:r>
    </w:p>
    <w:p w14:paraId="34452A32" w14:textId="4DB9DE1C" w:rsidR="001D1ABB" w:rsidRDefault="001D1ABB" w:rsidP="00BE6245">
      <w:pPr>
        <w:rPr>
          <w:rFonts w:ascii="Calibri" w:hAnsi="Calibri" w:cs="Calibri"/>
          <w:sz w:val="26"/>
          <w:szCs w:val="26"/>
        </w:rPr>
      </w:pPr>
    </w:p>
    <w:sectPr w:rsidR="001D1ABB" w:rsidSect="00AF67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2090" w:right="1134" w:bottom="851" w:left="3119" w:header="284" w:footer="39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F2AA5" w14:textId="77777777" w:rsidR="000B2AC8" w:rsidRDefault="000B2AC8">
      <w:r>
        <w:separator/>
      </w:r>
    </w:p>
  </w:endnote>
  <w:endnote w:type="continuationSeparator" w:id="0">
    <w:p w14:paraId="0D164312" w14:textId="77777777" w:rsidR="000B2AC8" w:rsidRDefault="000B2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E04B2" w14:textId="77777777" w:rsidR="00AE0578" w:rsidRDefault="00AE057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1AB3" w14:textId="36D35DEE" w:rsidR="00EA78AC" w:rsidRPr="00AE0578" w:rsidRDefault="00EA78AC" w:rsidP="00EF5CBE">
    <w:pPr>
      <w:pBdr>
        <w:top w:val="single" w:sz="4" w:space="1" w:color="000000"/>
      </w:pBdr>
      <w:ind w:left="-1701"/>
      <w:jc w:val="center"/>
      <w:rPr>
        <w:i/>
        <w:sz w:val="22"/>
        <w:szCs w:val="22"/>
      </w:rPr>
    </w:pPr>
    <w:r w:rsidRPr="00AE0578">
      <w:rPr>
        <w:i/>
        <w:sz w:val="22"/>
        <w:szCs w:val="22"/>
      </w:rPr>
      <w:t>Società Italiana di Nutrizione Pediatrica</w:t>
    </w:r>
    <w:r w:rsidR="00AE0578" w:rsidRPr="00AE0578">
      <w:rPr>
        <w:i/>
        <w:sz w:val="22"/>
        <w:szCs w:val="22"/>
      </w:rPr>
      <w:br/>
    </w:r>
    <w:r w:rsidR="00AE0578" w:rsidRPr="00AE0578">
      <w:rPr>
        <w:i/>
        <w:sz w:val="20"/>
        <w:szCs w:val="20"/>
      </w:rPr>
      <w:t>affiliata alla Società Italiana di Pediatria</w:t>
    </w:r>
  </w:p>
  <w:p w14:paraId="138DA571" w14:textId="026068D3" w:rsidR="00EA78AC" w:rsidRPr="00AE0578" w:rsidRDefault="004C0D66" w:rsidP="00EA78AC">
    <w:pPr>
      <w:pBdr>
        <w:top w:val="single" w:sz="4" w:space="1" w:color="000000"/>
      </w:pBdr>
      <w:ind w:left="-1701"/>
      <w:jc w:val="center"/>
      <w:rPr>
        <w:i/>
        <w:sz w:val="22"/>
        <w:szCs w:val="22"/>
      </w:rPr>
    </w:pPr>
    <w:r w:rsidRPr="00AE0578">
      <w:rPr>
        <w:i/>
        <w:sz w:val="22"/>
        <w:szCs w:val="22"/>
      </w:rPr>
      <w:t xml:space="preserve">Segreteria c/o </w:t>
    </w:r>
    <w:proofErr w:type="spellStart"/>
    <w:r w:rsidR="00EA78AC" w:rsidRPr="00AE0578">
      <w:rPr>
        <w:i/>
        <w:sz w:val="22"/>
        <w:szCs w:val="22"/>
      </w:rPr>
      <w:t>Biomedia</w:t>
    </w:r>
    <w:proofErr w:type="spellEnd"/>
    <w:r w:rsidR="00EA78AC" w:rsidRPr="00AE0578">
      <w:rPr>
        <w:i/>
        <w:sz w:val="22"/>
        <w:szCs w:val="22"/>
      </w:rPr>
      <w:t xml:space="preserve"> </w:t>
    </w:r>
    <w:proofErr w:type="spellStart"/>
    <w:r w:rsidR="00EA78AC" w:rsidRPr="00AE0578">
      <w:rPr>
        <w:i/>
        <w:sz w:val="22"/>
        <w:szCs w:val="22"/>
      </w:rPr>
      <w:t>srl</w:t>
    </w:r>
    <w:proofErr w:type="spellEnd"/>
    <w:r w:rsidR="00EA78AC" w:rsidRPr="00AE0578">
      <w:rPr>
        <w:i/>
        <w:sz w:val="22"/>
        <w:szCs w:val="22"/>
      </w:rPr>
      <w:t xml:space="preserve"> </w:t>
    </w:r>
    <w:r w:rsidR="00273CF6" w:rsidRPr="00AE0578">
      <w:rPr>
        <w:i/>
        <w:sz w:val="22"/>
        <w:szCs w:val="22"/>
      </w:rPr>
      <w:t xml:space="preserve">– </w:t>
    </w:r>
    <w:r w:rsidR="00EA78AC" w:rsidRPr="00AE0578">
      <w:rPr>
        <w:i/>
        <w:sz w:val="22"/>
        <w:szCs w:val="22"/>
      </w:rPr>
      <w:t>via Libero Temolo 4 (torre U8) 20126 Milano</w:t>
    </w:r>
    <w:r w:rsidR="00EA78AC" w:rsidRPr="00AE0578">
      <w:rPr>
        <w:i/>
        <w:sz w:val="22"/>
        <w:szCs w:val="22"/>
      </w:rPr>
      <w:br/>
    </w:r>
    <w:r w:rsidR="005102F3" w:rsidRPr="00AE0578">
      <w:rPr>
        <w:i/>
        <w:sz w:val="22"/>
        <w:szCs w:val="22"/>
      </w:rPr>
      <w:t>Tel.</w:t>
    </w:r>
    <w:r w:rsidR="00EA78AC" w:rsidRPr="00AE0578">
      <w:rPr>
        <w:sz w:val="22"/>
        <w:szCs w:val="22"/>
      </w:rPr>
      <w:t xml:space="preserve"> </w:t>
    </w:r>
    <w:r w:rsidR="00EA78AC" w:rsidRPr="00AE0578">
      <w:rPr>
        <w:i/>
        <w:sz w:val="22"/>
        <w:szCs w:val="22"/>
      </w:rPr>
      <w:t>02/45498280</w:t>
    </w:r>
    <w:r w:rsidRPr="00AE0578">
      <w:rPr>
        <w:i/>
        <w:sz w:val="22"/>
        <w:szCs w:val="22"/>
      </w:rPr>
      <w:t xml:space="preserve">– e-mail: </w:t>
    </w:r>
    <w:hyperlink r:id="rId1" w:history="1">
      <w:r w:rsidR="00EA78AC" w:rsidRPr="00AE0578">
        <w:rPr>
          <w:rStyle w:val="Collegamentoipertestuale"/>
          <w:sz w:val="22"/>
          <w:szCs w:val="22"/>
        </w:rPr>
        <w:t>segreteria@sip.it</w:t>
      </w:r>
    </w:hyperlink>
    <w:r w:rsidR="00EA78AC" w:rsidRPr="00AE0578">
      <w:rPr>
        <w:sz w:val="22"/>
        <w:szCs w:val="22"/>
      </w:rPr>
      <w:t xml:space="preserve"> </w:t>
    </w:r>
  </w:p>
  <w:p w14:paraId="10C2F422" w14:textId="78FF134A" w:rsidR="004C0D66" w:rsidRPr="009A2648" w:rsidRDefault="004C0D66" w:rsidP="009A2648">
    <w:pPr>
      <w:pStyle w:val="Pidipagina"/>
      <w:ind w:left="-1701"/>
      <w:jc w:val="center"/>
      <w:rPr>
        <w:i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E1E9B" w14:textId="77777777" w:rsidR="00AE0578" w:rsidRDefault="00AE05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F26E" w14:textId="77777777" w:rsidR="000B2AC8" w:rsidRDefault="000B2AC8">
      <w:r>
        <w:separator/>
      </w:r>
    </w:p>
  </w:footnote>
  <w:footnote w:type="continuationSeparator" w:id="0">
    <w:p w14:paraId="7E09B9B4" w14:textId="77777777" w:rsidR="000B2AC8" w:rsidRDefault="000B2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C7F23" w14:textId="77777777" w:rsidR="00AE0578" w:rsidRDefault="00AE057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4C46A" w14:textId="361B1256" w:rsidR="004C0D66" w:rsidRDefault="004C0D66" w:rsidP="00AF6747">
    <w:pPr>
      <w:pStyle w:val="Intestazione"/>
      <w:tabs>
        <w:tab w:val="clear" w:pos="4819"/>
        <w:tab w:val="clear" w:pos="9638"/>
        <w:tab w:val="left" w:pos="4560"/>
      </w:tabs>
      <w:ind w:left="-3402"/>
    </w:pPr>
  </w:p>
  <w:p w14:paraId="7121779F" w14:textId="2EFA7C73" w:rsidR="002D192A" w:rsidRDefault="00AF6747" w:rsidP="00AF6747">
    <w:pPr>
      <w:pStyle w:val="Intestazione"/>
      <w:tabs>
        <w:tab w:val="clear" w:pos="4819"/>
        <w:tab w:val="clear" w:pos="9638"/>
      </w:tabs>
      <w:ind w:left="-2410"/>
      <w:jc w:val="center"/>
    </w:pPr>
    <w:r>
      <w:rPr>
        <w:noProof/>
      </w:rPr>
      <w:drawing>
        <wp:inline distT="0" distB="0" distL="0" distR="0" wp14:anchorId="3F977344" wp14:editId="14DAEA60">
          <wp:extent cx="1200150" cy="1008380"/>
          <wp:effectExtent l="0" t="0" r="0" b="1270"/>
          <wp:docPr id="209" name="Immagine 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008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850D62" w14:textId="77777777" w:rsidR="00AF6747" w:rsidRDefault="00AF6747" w:rsidP="00AF6747">
    <w:pPr>
      <w:pStyle w:val="Intestazione"/>
      <w:tabs>
        <w:tab w:val="clear" w:pos="4819"/>
        <w:tab w:val="clear" w:pos="9638"/>
        <w:tab w:val="left" w:pos="4560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77D23" w14:textId="77777777" w:rsidR="00AE0578" w:rsidRDefault="00AE057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9E57AF"/>
    <w:multiLevelType w:val="hybridMultilevel"/>
    <w:tmpl w:val="C92ACB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40384"/>
    <w:multiLevelType w:val="hybridMultilevel"/>
    <w:tmpl w:val="12C09EDE"/>
    <w:lvl w:ilvl="0" w:tplc="F0A0C43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5C3"/>
    <w:multiLevelType w:val="hybridMultilevel"/>
    <w:tmpl w:val="7FBCF17C"/>
    <w:lvl w:ilvl="0" w:tplc="0410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27175E61"/>
    <w:multiLevelType w:val="hybridMultilevel"/>
    <w:tmpl w:val="0C267F2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F201B"/>
    <w:multiLevelType w:val="hybridMultilevel"/>
    <w:tmpl w:val="671AEE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5F6219"/>
    <w:multiLevelType w:val="hybridMultilevel"/>
    <w:tmpl w:val="40D45370"/>
    <w:lvl w:ilvl="0" w:tplc="F0A0C43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5E1293"/>
    <w:multiLevelType w:val="hybridMultilevel"/>
    <w:tmpl w:val="A5F643CE"/>
    <w:lvl w:ilvl="0" w:tplc="84DC76D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500DCC"/>
    <w:multiLevelType w:val="hybridMultilevel"/>
    <w:tmpl w:val="951E4D2C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E812CE"/>
    <w:multiLevelType w:val="hybridMultilevel"/>
    <w:tmpl w:val="1D8288CA"/>
    <w:lvl w:ilvl="0" w:tplc="F0A0C434">
      <w:start w:val="1"/>
      <w:numFmt w:val="bullet"/>
      <w:lvlText w:val=""/>
      <w:lvlJc w:val="left"/>
      <w:pPr>
        <w:ind w:left="1068" w:hanging="360"/>
      </w:pPr>
      <w:rPr>
        <w:rFonts w:ascii="Symbol" w:hAnsi="Symbo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B536A6E"/>
    <w:multiLevelType w:val="hybridMultilevel"/>
    <w:tmpl w:val="81762A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1B0D8A"/>
    <w:multiLevelType w:val="hybridMultilevel"/>
    <w:tmpl w:val="4C9A3140"/>
    <w:lvl w:ilvl="0" w:tplc="0410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3" w15:restartNumberingAfterBreak="0">
    <w:nsid w:val="5ACC1063"/>
    <w:multiLevelType w:val="hybridMultilevel"/>
    <w:tmpl w:val="BE9260E0"/>
    <w:lvl w:ilvl="0" w:tplc="F0A0C434">
      <w:start w:val="1"/>
      <w:numFmt w:val="bullet"/>
      <w:lvlText w:val=""/>
      <w:lvlJc w:val="left"/>
      <w:pPr>
        <w:ind w:left="2154" w:hanging="360"/>
      </w:pPr>
      <w:rPr>
        <w:rFonts w:ascii="Symbol" w:hAnsi="Symbo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96EF8"/>
    <w:multiLevelType w:val="hybridMultilevel"/>
    <w:tmpl w:val="7764D5BE"/>
    <w:lvl w:ilvl="0" w:tplc="53EA9C0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9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1"/>
  </w:num>
  <w:num w:numId="8">
    <w:abstractNumId w:val="6"/>
  </w:num>
  <w:num w:numId="9">
    <w:abstractNumId w:val="5"/>
  </w:num>
  <w:num w:numId="10">
    <w:abstractNumId w:val="1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3"/>
  </w:num>
  <w:num w:numId="14">
    <w:abstractNumId w:val="10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D1"/>
    <w:rsid w:val="00000A10"/>
    <w:rsid w:val="00012AAA"/>
    <w:rsid w:val="00014CB3"/>
    <w:rsid w:val="00045D2D"/>
    <w:rsid w:val="00076EB2"/>
    <w:rsid w:val="000B2AC8"/>
    <w:rsid w:val="000B70B1"/>
    <w:rsid w:val="000C23EC"/>
    <w:rsid w:val="000C3B66"/>
    <w:rsid w:val="000C7193"/>
    <w:rsid w:val="0010512D"/>
    <w:rsid w:val="001152A3"/>
    <w:rsid w:val="00120765"/>
    <w:rsid w:val="00121611"/>
    <w:rsid w:val="001233B5"/>
    <w:rsid w:val="001241F3"/>
    <w:rsid w:val="00127EE3"/>
    <w:rsid w:val="001310D7"/>
    <w:rsid w:val="001407C2"/>
    <w:rsid w:val="001473B1"/>
    <w:rsid w:val="00155831"/>
    <w:rsid w:val="00162C25"/>
    <w:rsid w:val="00166B7F"/>
    <w:rsid w:val="001703AC"/>
    <w:rsid w:val="00173A86"/>
    <w:rsid w:val="0017749B"/>
    <w:rsid w:val="00183A6A"/>
    <w:rsid w:val="00197290"/>
    <w:rsid w:val="001A4E4D"/>
    <w:rsid w:val="001B5C44"/>
    <w:rsid w:val="001B7B51"/>
    <w:rsid w:val="001C3B32"/>
    <w:rsid w:val="001D1311"/>
    <w:rsid w:val="001D1ABB"/>
    <w:rsid w:val="001E1D95"/>
    <w:rsid w:val="001E23A8"/>
    <w:rsid w:val="001F4DBF"/>
    <w:rsid w:val="002336C1"/>
    <w:rsid w:val="00245297"/>
    <w:rsid w:val="0025375A"/>
    <w:rsid w:val="0025528D"/>
    <w:rsid w:val="002714D2"/>
    <w:rsid w:val="002717A1"/>
    <w:rsid w:val="00273CF6"/>
    <w:rsid w:val="002A5B52"/>
    <w:rsid w:val="002B3639"/>
    <w:rsid w:val="002B62F4"/>
    <w:rsid w:val="002C0DEF"/>
    <w:rsid w:val="002C424A"/>
    <w:rsid w:val="002D192A"/>
    <w:rsid w:val="002D2292"/>
    <w:rsid w:val="00306910"/>
    <w:rsid w:val="003079F3"/>
    <w:rsid w:val="00313BAD"/>
    <w:rsid w:val="0032447C"/>
    <w:rsid w:val="003407EE"/>
    <w:rsid w:val="00342A25"/>
    <w:rsid w:val="00381C9A"/>
    <w:rsid w:val="003A1039"/>
    <w:rsid w:val="003B35E4"/>
    <w:rsid w:val="003B776E"/>
    <w:rsid w:val="003C130E"/>
    <w:rsid w:val="003C17DE"/>
    <w:rsid w:val="003C4366"/>
    <w:rsid w:val="00404833"/>
    <w:rsid w:val="0044488B"/>
    <w:rsid w:val="00454988"/>
    <w:rsid w:val="004556F7"/>
    <w:rsid w:val="00491D45"/>
    <w:rsid w:val="004C0D66"/>
    <w:rsid w:val="004C17E9"/>
    <w:rsid w:val="004E6EC2"/>
    <w:rsid w:val="00500ED1"/>
    <w:rsid w:val="00505B79"/>
    <w:rsid w:val="00507D13"/>
    <w:rsid w:val="005102F3"/>
    <w:rsid w:val="005117FA"/>
    <w:rsid w:val="00555E76"/>
    <w:rsid w:val="005637BB"/>
    <w:rsid w:val="0059666C"/>
    <w:rsid w:val="005E5C07"/>
    <w:rsid w:val="005F39C3"/>
    <w:rsid w:val="00606AA0"/>
    <w:rsid w:val="006233E5"/>
    <w:rsid w:val="00640D56"/>
    <w:rsid w:val="00645D1C"/>
    <w:rsid w:val="00651F61"/>
    <w:rsid w:val="00653466"/>
    <w:rsid w:val="00653D57"/>
    <w:rsid w:val="006558E2"/>
    <w:rsid w:val="006564BF"/>
    <w:rsid w:val="00664B51"/>
    <w:rsid w:val="00673F6F"/>
    <w:rsid w:val="00676F9D"/>
    <w:rsid w:val="0069522B"/>
    <w:rsid w:val="006A3BAC"/>
    <w:rsid w:val="006C3A72"/>
    <w:rsid w:val="006C5075"/>
    <w:rsid w:val="006D64DC"/>
    <w:rsid w:val="006D7EBE"/>
    <w:rsid w:val="006E2B67"/>
    <w:rsid w:val="006F2FA2"/>
    <w:rsid w:val="00725B28"/>
    <w:rsid w:val="00726979"/>
    <w:rsid w:val="00726C34"/>
    <w:rsid w:val="00747A79"/>
    <w:rsid w:val="007532FB"/>
    <w:rsid w:val="00753711"/>
    <w:rsid w:val="00760BB4"/>
    <w:rsid w:val="00764F5E"/>
    <w:rsid w:val="00766DD8"/>
    <w:rsid w:val="00772A82"/>
    <w:rsid w:val="00782996"/>
    <w:rsid w:val="007865CB"/>
    <w:rsid w:val="007C3BC8"/>
    <w:rsid w:val="007C6DEA"/>
    <w:rsid w:val="007D51DB"/>
    <w:rsid w:val="00803BFE"/>
    <w:rsid w:val="008142FE"/>
    <w:rsid w:val="008158CA"/>
    <w:rsid w:val="00870920"/>
    <w:rsid w:val="008774AA"/>
    <w:rsid w:val="0088182D"/>
    <w:rsid w:val="008A4E11"/>
    <w:rsid w:val="008B225E"/>
    <w:rsid w:val="008B5755"/>
    <w:rsid w:val="008C00FD"/>
    <w:rsid w:val="008F305F"/>
    <w:rsid w:val="008F7482"/>
    <w:rsid w:val="00900995"/>
    <w:rsid w:val="009153EA"/>
    <w:rsid w:val="0091755C"/>
    <w:rsid w:val="00926781"/>
    <w:rsid w:val="0092721E"/>
    <w:rsid w:val="009303E2"/>
    <w:rsid w:val="00934243"/>
    <w:rsid w:val="00960DEF"/>
    <w:rsid w:val="00963FCD"/>
    <w:rsid w:val="0096456E"/>
    <w:rsid w:val="009659D0"/>
    <w:rsid w:val="00973F83"/>
    <w:rsid w:val="00991AB9"/>
    <w:rsid w:val="00994F7E"/>
    <w:rsid w:val="009A1991"/>
    <w:rsid w:val="009A2648"/>
    <w:rsid w:val="009A63E0"/>
    <w:rsid w:val="009B172B"/>
    <w:rsid w:val="009B2D83"/>
    <w:rsid w:val="009D281B"/>
    <w:rsid w:val="00A01357"/>
    <w:rsid w:val="00A01712"/>
    <w:rsid w:val="00A10907"/>
    <w:rsid w:val="00A13C1C"/>
    <w:rsid w:val="00A13DBD"/>
    <w:rsid w:val="00A14A66"/>
    <w:rsid w:val="00A231D3"/>
    <w:rsid w:val="00A42F60"/>
    <w:rsid w:val="00A50BB9"/>
    <w:rsid w:val="00A60708"/>
    <w:rsid w:val="00A65DA7"/>
    <w:rsid w:val="00A706A5"/>
    <w:rsid w:val="00A739B3"/>
    <w:rsid w:val="00A76AA6"/>
    <w:rsid w:val="00A900B3"/>
    <w:rsid w:val="00AA5D55"/>
    <w:rsid w:val="00AC0C4D"/>
    <w:rsid w:val="00AD6672"/>
    <w:rsid w:val="00AE0578"/>
    <w:rsid w:val="00AE1EEC"/>
    <w:rsid w:val="00AE268D"/>
    <w:rsid w:val="00AE31AA"/>
    <w:rsid w:val="00AE404F"/>
    <w:rsid w:val="00AE533B"/>
    <w:rsid w:val="00AE6C6F"/>
    <w:rsid w:val="00AF3437"/>
    <w:rsid w:val="00AF6747"/>
    <w:rsid w:val="00B003B1"/>
    <w:rsid w:val="00B1321E"/>
    <w:rsid w:val="00B14924"/>
    <w:rsid w:val="00B21848"/>
    <w:rsid w:val="00B230FC"/>
    <w:rsid w:val="00B3374A"/>
    <w:rsid w:val="00B3581E"/>
    <w:rsid w:val="00B4008D"/>
    <w:rsid w:val="00B4216E"/>
    <w:rsid w:val="00B43C8E"/>
    <w:rsid w:val="00B453CF"/>
    <w:rsid w:val="00B47681"/>
    <w:rsid w:val="00B54485"/>
    <w:rsid w:val="00B6049E"/>
    <w:rsid w:val="00B66BFA"/>
    <w:rsid w:val="00B70A14"/>
    <w:rsid w:val="00B77B21"/>
    <w:rsid w:val="00B82FCF"/>
    <w:rsid w:val="00B842D4"/>
    <w:rsid w:val="00BA6CD3"/>
    <w:rsid w:val="00BB0754"/>
    <w:rsid w:val="00BB1B5D"/>
    <w:rsid w:val="00BC0E1B"/>
    <w:rsid w:val="00BC4320"/>
    <w:rsid w:val="00BC7EA5"/>
    <w:rsid w:val="00BE3E4E"/>
    <w:rsid w:val="00BE6245"/>
    <w:rsid w:val="00BF2D6C"/>
    <w:rsid w:val="00C04232"/>
    <w:rsid w:val="00C26709"/>
    <w:rsid w:val="00C36920"/>
    <w:rsid w:val="00C5353E"/>
    <w:rsid w:val="00CA0ED1"/>
    <w:rsid w:val="00CA3F44"/>
    <w:rsid w:val="00CB05B6"/>
    <w:rsid w:val="00CB4F0E"/>
    <w:rsid w:val="00CB6E71"/>
    <w:rsid w:val="00D0006A"/>
    <w:rsid w:val="00D113D8"/>
    <w:rsid w:val="00D125BE"/>
    <w:rsid w:val="00D13239"/>
    <w:rsid w:val="00D16331"/>
    <w:rsid w:val="00D17D13"/>
    <w:rsid w:val="00D23665"/>
    <w:rsid w:val="00D40C7E"/>
    <w:rsid w:val="00D45270"/>
    <w:rsid w:val="00D462B6"/>
    <w:rsid w:val="00D476F3"/>
    <w:rsid w:val="00D52A32"/>
    <w:rsid w:val="00D52D37"/>
    <w:rsid w:val="00D558A1"/>
    <w:rsid w:val="00D7662B"/>
    <w:rsid w:val="00D95329"/>
    <w:rsid w:val="00DA06E8"/>
    <w:rsid w:val="00DB03B5"/>
    <w:rsid w:val="00DC080F"/>
    <w:rsid w:val="00DE189F"/>
    <w:rsid w:val="00DF12BA"/>
    <w:rsid w:val="00DF2E2B"/>
    <w:rsid w:val="00DF3442"/>
    <w:rsid w:val="00DF6E80"/>
    <w:rsid w:val="00E018E6"/>
    <w:rsid w:val="00E173A8"/>
    <w:rsid w:val="00E17534"/>
    <w:rsid w:val="00E21BC2"/>
    <w:rsid w:val="00E2507F"/>
    <w:rsid w:val="00E34CF7"/>
    <w:rsid w:val="00E44340"/>
    <w:rsid w:val="00E46B85"/>
    <w:rsid w:val="00E52095"/>
    <w:rsid w:val="00E54551"/>
    <w:rsid w:val="00E6165A"/>
    <w:rsid w:val="00E6710D"/>
    <w:rsid w:val="00E7223E"/>
    <w:rsid w:val="00E84AEA"/>
    <w:rsid w:val="00E8575A"/>
    <w:rsid w:val="00E96DD3"/>
    <w:rsid w:val="00E97EDD"/>
    <w:rsid w:val="00EA3754"/>
    <w:rsid w:val="00EA78AC"/>
    <w:rsid w:val="00EB2AEE"/>
    <w:rsid w:val="00EC2B07"/>
    <w:rsid w:val="00ED2C84"/>
    <w:rsid w:val="00ED74BB"/>
    <w:rsid w:val="00ED7C60"/>
    <w:rsid w:val="00EF5CBE"/>
    <w:rsid w:val="00F10127"/>
    <w:rsid w:val="00F140AE"/>
    <w:rsid w:val="00F36D02"/>
    <w:rsid w:val="00F37FCE"/>
    <w:rsid w:val="00F43FF7"/>
    <w:rsid w:val="00F53892"/>
    <w:rsid w:val="00F712D8"/>
    <w:rsid w:val="00F95E6B"/>
    <w:rsid w:val="00FB4D0C"/>
    <w:rsid w:val="00FC0847"/>
    <w:rsid w:val="00FC4B11"/>
    <w:rsid w:val="00FD2C11"/>
    <w:rsid w:val="00FF3C44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8A3D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Arial" w:hAnsi="Arial" w:cs="Arial"/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pBdr>
        <w:right w:val="single" w:sz="4" w:space="4" w:color="000000"/>
      </w:pBdr>
      <w:outlineLvl w:val="0"/>
    </w:pPr>
    <w:rPr>
      <w:i/>
      <w:sz w:val="14"/>
      <w:szCs w:val="22"/>
    </w:rPr>
  </w:style>
  <w:style w:type="paragraph" w:styleId="Titolo4">
    <w:name w:val="heading 4"/>
    <w:basedOn w:val="Normale"/>
    <w:next w:val="Normale"/>
    <w:qFormat/>
    <w:rsid w:val="00B4216E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itolo7">
    <w:name w:val="heading 7"/>
    <w:basedOn w:val="Normale"/>
    <w:next w:val="Normale"/>
    <w:link w:val="Titolo7Carattere"/>
    <w:qFormat/>
    <w:rsid w:val="00014CB3"/>
    <w:pPr>
      <w:suppressAutoHyphens w:val="0"/>
      <w:spacing w:before="240" w:after="60"/>
      <w:outlineLvl w:val="6"/>
    </w:pPr>
    <w:rPr>
      <w:rFonts w:ascii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Arial" w:eastAsia="Times New Roman" w:hAnsi="Arial" w:cs="Aria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Caratterepredefinitoparagrafo1">
    <w:name w:val="Carattere predefinito paragrafo1"/>
  </w:style>
  <w:style w:type="character" w:styleId="Collegamentoipertestuale">
    <w:name w:val="Hyperlink"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orpodeltesto">
    <w:name w:val="Corpo del testo"/>
    <w:basedOn w:val="Normale"/>
    <w:pPr>
      <w:jc w:val="both"/>
    </w:pPr>
  </w:style>
  <w:style w:type="paragraph" w:styleId="Elenco">
    <w:name w:val="List"/>
    <w:basedOn w:val="Corpodel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rPr>
      <w:i/>
      <w:sz w:val="16"/>
      <w:szCs w:val="22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Corpodeltesto"/>
  </w:style>
  <w:style w:type="character" w:customStyle="1" w:styleId="Titolo7Carattere">
    <w:name w:val="Titolo 7 Carattere"/>
    <w:link w:val="Titolo7"/>
    <w:rsid w:val="00014CB3"/>
    <w:rPr>
      <w:sz w:val="24"/>
      <w:szCs w:val="24"/>
    </w:rPr>
  </w:style>
  <w:style w:type="paragraph" w:styleId="PreformattatoHTML">
    <w:name w:val="HTML Preformatted"/>
    <w:basedOn w:val="Normale"/>
    <w:link w:val="PreformattatoHTMLCarattere"/>
    <w:rsid w:val="00014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link w:val="PreformattatoHTML"/>
    <w:rsid w:val="00014CB3"/>
    <w:rPr>
      <w:rFonts w:ascii="Courier New" w:hAnsi="Courier New" w:cs="Courier New"/>
    </w:rPr>
  </w:style>
  <w:style w:type="paragraph" w:customStyle="1" w:styleId="Default">
    <w:name w:val="Default"/>
    <w:rsid w:val="003A103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D558A1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A76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greteria@sip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Carta_intestata_SINUPE.dotx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Egregio</vt:lpstr>
    </vt:vector>
  </TitlesOfParts>
  <Company>Hewlett-Packard Company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Egregio</dc:title>
  <dc:creator>serena_nicosia</dc:creator>
  <cp:lastModifiedBy>Fabio Mosca</cp:lastModifiedBy>
  <cp:revision>2</cp:revision>
  <cp:lastPrinted>2020-01-19T17:48:00Z</cp:lastPrinted>
  <dcterms:created xsi:type="dcterms:W3CDTF">2022-02-14T12:38:00Z</dcterms:created>
  <dcterms:modified xsi:type="dcterms:W3CDTF">2022-02-14T12:38:00Z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-2019079238</vt:i4>
  </property>
</Properties>
</file>